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B8A" w:rsidRPr="006F2802" w:rsidRDefault="00895B8A" w:rsidP="00D8249E">
      <w:pPr>
        <w:spacing w:after="0"/>
        <w:jc w:val="center"/>
        <w:rPr>
          <w:rFonts w:ascii="Times New Roman" w:hAnsi="Times New Roman"/>
          <w:b/>
          <w:sz w:val="2"/>
          <w:szCs w:val="28"/>
        </w:rPr>
      </w:pPr>
    </w:p>
    <w:p w:rsidR="00895B8A" w:rsidRPr="0030494A" w:rsidRDefault="00895B8A" w:rsidP="00D8249E">
      <w:pPr>
        <w:spacing w:after="0"/>
        <w:jc w:val="center"/>
        <w:rPr>
          <w:rFonts w:ascii="Times New Roman" w:hAnsi="Times New Roman"/>
          <w:b/>
          <w:sz w:val="10"/>
          <w:szCs w:val="28"/>
        </w:rPr>
      </w:pPr>
    </w:p>
    <w:tbl>
      <w:tblPr>
        <w:tblW w:w="9720" w:type="dxa"/>
        <w:tblInd w:w="108" w:type="dxa"/>
        <w:tblLook w:val="00A0"/>
      </w:tblPr>
      <w:tblGrid>
        <w:gridCol w:w="4536"/>
        <w:gridCol w:w="5184"/>
      </w:tblGrid>
      <w:tr w:rsidR="00895B8A" w:rsidRPr="00330DBB" w:rsidTr="0020618A">
        <w:tc>
          <w:tcPr>
            <w:tcW w:w="4536" w:type="dxa"/>
          </w:tcPr>
          <w:p w:rsidR="00895B8A" w:rsidRPr="00330DBB" w:rsidRDefault="00895B8A" w:rsidP="0020618A">
            <w:pPr>
              <w:spacing w:after="0" w:line="288" w:lineRule="auto"/>
              <w:contextualSpacing/>
              <w:jc w:val="center"/>
              <w:rPr>
                <w:rFonts w:ascii="Times New Roman" w:hAnsi="Times New Roman"/>
                <w:kern w:val="2"/>
                <w:sz w:val="28"/>
                <w:szCs w:val="28"/>
              </w:rPr>
            </w:pPr>
            <w:r w:rsidRPr="00330DBB">
              <w:rPr>
                <w:rFonts w:ascii="Times New Roman" w:hAnsi="Times New Roman"/>
                <w:kern w:val="2"/>
                <w:sz w:val="28"/>
                <w:szCs w:val="28"/>
              </w:rPr>
              <w:t xml:space="preserve">ĐẢNG BỘ HUYỆN </w:t>
            </w:r>
            <w:r>
              <w:rPr>
                <w:rFonts w:ascii="Times New Roman" w:hAnsi="Times New Roman"/>
                <w:kern w:val="2"/>
                <w:sz w:val="28"/>
                <w:szCs w:val="28"/>
              </w:rPr>
              <w:t>……………..</w:t>
            </w:r>
          </w:p>
          <w:p w:rsidR="00895B8A" w:rsidRPr="00330DBB" w:rsidRDefault="00895B8A" w:rsidP="0020618A">
            <w:pPr>
              <w:spacing w:after="0" w:line="288" w:lineRule="auto"/>
              <w:contextualSpacing/>
              <w:jc w:val="center"/>
              <w:rPr>
                <w:rFonts w:ascii="Times New Roman" w:hAnsi="Times New Roman"/>
                <w:b/>
                <w:kern w:val="2"/>
                <w:sz w:val="28"/>
                <w:szCs w:val="28"/>
              </w:rPr>
            </w:pPr>
            <w:r w:rsidRPr="00330DBB">
              <w:rPr>
                <w:rFonts w:ascii="Times New Roman" w:hAnsi="Times New Roman"/>
                <w:b/>
                <w:kern w:val="2"/>
                <w:sz w:val="28"/>
                <w:szCs w:val="28"/>
              </w:rPr>
              <w:t xml:space="preserve">ĐẢNG ỦY XÃ </w:t>
            </w:r>
            <w:r>
              <w:rPr>
                <w:rFonts w:ascii="Times New Roman" w:hAnsi="Times New Roman"/>
                <w:b/>
                <w:kern w:val="2"/>
                <w:sz w:val="28"/>
                <w:szCs w:val="28"/>
              </w:rPr>
              <w:t>………………..</w:t>
            </w:r>
          </w:p>
          <w:p w:rsidR="00895B8A" w:rsidRPr="00330DBB" w:rsidRDefault="00895B8A" w:rsidP="0020618A">
            <w:pPr>
              <w:spacing w:after="0" w:line="288" w:lineRule="auto"/>
              <w:contextualSpacing/>
              <w:jc w:val="center"/>
              <w:rPr>
                <w:rFonts w:ascii="Times New Roman" w:hAnsi="Times New Roman"/>
                <w:kern w:val="2"/>
                <w:sz w:val="28"/>
                <w:szCs w:val="28"/>
              </w:rPr>
            </w:pPr>
            <w:r w:rsidRPr="00330DBB">
              <w:rPr>
                <w:rFonts w:ascii="Times New Roman" w:hAnsi="Times New Roman"/>
                <w:kern w:val="2"/>
                <w:sz w:val="28"/>
                <w:szCs w:val="28"/>
              </w:rPr>
              <w:t>*</w:t>
            </w:r>
          </w:p>
          <w:p w:rsidR="00895B8A" w:rsidRPr="00330DBB" w:rsidRDefault="00895B8A" w:rsidP="0020618A">
            <w:pPr>
              <w:spacing w:after="0" w:line="288" w:lineRule="auto"/>
              <w:contextualSpacing/>
              <w:jc w:val="center"/>
              <w:rPr>
                <w:rFonts w:ascii="Times New Roman" w:hAnsi="Times New Roman"/>
                <w:kern w:val="2"/>
                <w:sz w:val="28"/>
                <w:szCs w:val="28"/>
              </w:rPr>
            </w:pPr>
            <w:r w:rsidRPr="00330DBB">
              <w:rPr>
                <w:rFonts w:ascii="Times New Roman" w:hAnsi="Times New Roman"/>
                <w:kern w:val="2"/>
                <w:sz w:val="28"/>
                <w:szCs w:val="28"/>
              </w:rPr>
              <w:t xml:space="preserve">Số </w:t>
            </w:r>
            <w:r>
              <w:rPr>
                <w:rFonts w:ascii="Times New Roman" w:hAnsi="Times New Roman"/>
                <w:kern w:val="2"/>
                <w:sz w:val="28"/>
                <w:szCs w:val="28"/>
              </w:rPr>
              <w:t>……….</w:t>
            </w:r>
            <w:r w:rsidRPr="00330DBB">
              <w:rPr>
                <w:rFonts w:ascii="Times New Roman" w:hAnsi="Times New Roman"/>
                <w:kern w:val="2"/>
                <w:sz w:val="28"/>
                <w:szCs w:val="28"/>
              </w:rPr>
              <w:t>- BC/ĐU</w:t>
            </w:r>
          </w:p>
        </w:tc>
        <w:tc>
          <w:tcPr>
            <w:tcW w:w="5184" w:type="dxa"/>
          </w:tcPr>
          <w:p w:rsidR="00895B8A" w:rsidRPr="00330DBB" w:rsidRDefault="00895B8A" w:rsidP="0020618A">
            <w:pPr>
              <w:spacing w:after="0" w:line="288" w:lineRule="auto"/>
              <w:contextualSpacing/>
              <w:jc w:val="center"/>
              <w:rPr>
                <w:rFonts w:ascii="Times New Roman" w:hAnsi="Times New Roman"/>
                <w:b/>
                <w:kern w:val="2"/>
                <w:sz w:val="30"/>
                <w:szCs w:val="28"/>
              </w:rPr>
            </w:pPr>
            <w:r>
              <w:rPr>
                <w:noProof/>
              </w:rPr>
              <w:pict>
                <v:line id="_x0000_s1026" style="position:absolute;left:0;text-align:left;z-index:251658240;mso-position-horizontal-relative:text;mso-position-vertical-relative:text" from="25.8pt,18pt" to="217.8pt,18pt"/>
              </w:pict>
            </w:r>
            <w:r w:rsidRPr="00330DBB">
              <w:rPr>
                <w:rFonts w:ascii="Times New Roman" w:hAnsi="Times New Roman"/>
                <w:b/>
                <w:kern w:val="2"/>
                <w:sz w:val="30"/>
                <w:szCs w:val="28"/>
              </w:rPr>
              <w:t xml:space="preserve">ĐẢNG CỘNG SẢN VIỆT </w:t>
            </w:r>
            <w:smartTag w:uri="urn:schemas-microsoft-com:office:smarttags" w:element="country-region">
              <w:smartTag w:uri="urn:schemas-microsoft-com:office:smarttags" w:element="place">
                <w:r w:rsidRPr="00330DBB">
                  <w:rPr>
                    <w:rFonts w:ascii="Times New Roman" w:hAnsi="Times New Roman"/>
                    <w:b/>
                    <w:kern w:val="2"/>
                    <w:sz w:val="30"/>
                    <w:szCs w:val="28"/>
                  </w:rPr>
                  <w:t>NAM</w:t>
                </w:r>
              </w:smartTag>
            </w:smartTag>
          </w:p>
          <w:p w:rsidR="00895B8A" w:rsidRPr="00330DBB" w:rsidRDefault="00895B8A" w:rsidP="0020618A">
            <w:pPr>
              <w:spacing w:after="0" w:line="288" w:lineRule="auto"/>
              <w:contextualSpacing/>
              <w:jc w:val="center"/>
              <w:rPr>
                <w:rFonts w:ascii="Times New Roman" w:hAnsi="Times New Roman"/>
                <w:kern w:val="2"/>
                <w:sz w:val="28"/>
                <w:szCs w:val="28"/>
              </w:rPr>
            </w:pPr>
          </w:p>
          <w:p w:rsidR="00895B8A" w:rsidRPr="00330DBB" w:rsidRDefault="00895B8A" w:rsidP="0020618A">
            <w:pPr>
              <w:spacing w:after="0" w:line="288" w:lineRule="auto"/>
              <w:contextualSpacing/>
              <w:jc w:val="right"/>
              <w:rPr>
                <w:rFonts w:ascii="Times New Roman" w:hAnsi="Times New Roman"/>
                <w:i/>
                <w:iCs/>
                <w:kern w:val="2"/>
                <w:sz w:val="28"/>
                <w:szCs w:val="28"/>
              </w:rPr>
            </w:pPr>
            <w:r w:rsidRPr="00330DBB">
              <w:rPr>
                <w:rFonts w:ascii="Times New Roman" w:hAnsi="Times New Roman"/>
                <w:i/>
                <w:iCs/>
                <w:kern w:val="2"/>
                <w:sz w:val="28"/>
                <w:szCs w:val="28"/>
              </w:rPr>
              <w:t xml:space="preserve">         </w:t>
            </w:r>
          </w:p>
          <w:p w:rsidR="00895B8A" w:rsidRPr="00330DBB" w:rsidRDefault="00895B8A" w:rsidP="0020618A">
            <w:pPr>
              <w:spacing w:after="0" w:line="288" w:lineRule="auto"/>
              <w:contextualSpacing/>
              <w:jc w:val="right"/>
              <w:rPr>
                <w:rFonts w:ascii="Times New Roman" w:hAnsi="Times New Roman"/>
                <w:kern w:val="2"/>
                <w:sz w:val="28"/>
                <w:szCs w:val="28"/>
              </w:rPr>
            </w:pPr>
            <w:r w:rsidRPr="00330DBB">
              <w:rPr>
                <w:rFonts w:ascii="Times New Roman" w:hAnsi="Times New Roman"/>
                <w:i/>
                <w:iCs/>
                <w:kern w:val="2"/>
                <w:sz w:val="28"/>
                <w:szCs w:val="28"/>
              </w:rPr>
              <w:t xml:space="preserve"> </w:t>
            </w:r>
            <w:r>
              <w:rPr>
                <w:rFonts w:ascii="Times New Roman" w:hAnsi="Times New Roman"/>
                <w:i/>
                <w:iCs/>
                <w:kern w:val="2"/>
                <w:sz w:val="28"/>
                <w:szCs w:val="28"/>
              </w:rPr>
              <w:t>……………..., ngày …</w:t>
            </w:r>
            <w:r w:rsidRPr="00330DBB">
              <w:rPr>
                <w:rFonts w:ascii="Times New Roman" w:hAnsi="Times New Roman"/>
                <w:i/>
                <w:iCs/>
                <w:kern w:val="2"/>
                <w:sz w:val="28"/>
                <w:szCs w:val="28"/>
              </w:rPr>
              <w:t xml:space="preserve"> tháng </w:t>
            </w:r>
            <w:r>
              <w:rPr>
                <w:rFonts w:ascii="Times New Roman" w:hAnsi="Times New Roman"/>
                <w:i/>
                <w:iCs/>
                <w:kern w:val="2"/>
                <w:sz w:val="28"/>
                <w:szCs w:val="28"/>
              </w:rPr>
              <w:t>5</w:t>
            </w:r>
            <w:r w:rsidRPr="00330DBB">
              <w:rPr>
                <w:rFonts w:ascii="Times New Roman" w:hAnsi="Times New Roman"/>
                <w:i/>
                <w:iCs/>
                <w:kern w:val="2"/>
                <w:sz w:val="28"/>
                <w:szCs w:val="28"/>
              </w:rPr>
              <w:t xml:space="preserve"> năm 2018</w:t>
            </w:r>
          </w:p>
        </w:tc>
      </w:tr>
    </w:tbl>
    <w:p w:rsidR="00895B8A" w:rsidRDefault="00895B8A" w:rsidP="00D8249E">
      <w:pPr>
        <w:spacing w:after="0"/>
        <w:jc w:val="center"/>
        <w:rPr>
          <w:rFonts w:ascii="Times New Roman" w:hAnsi="Times New Roman"/>
          <w:b/>
          <w:sz w:val="28"/>
          <w:szCs w:val="28"/>
        </w:rPr>
      </w:pPr>
    </w:p>
    <w:p w:rsidR="00895B8A" w:rsidRDefault="00895B8A" w:rsidP="00D8249E">
      <w:pPr>
        <w:spacing w:after="0"/>
        <w:jc w:val="center"/>
        <w:rPr>
          <w:rFonts w:ascii="Times New Roman" w:hAnsi="Times New Roman"/>
          <w:b/>
          <w:sz w:val="28"/>
          <w:szCs w:val="28"/>
        </w:rPr>
      </w:pPr>
      <w:r>
        <w:rPr>
          <w:rFonts w:ascii="Times New Roman" w:hAnsi="Times New Roman"/>
          <w:b/>
          <w:sz w:val="28"/>
          <w:szCs w:val="28"/>
        </w:rPr>
        <w:t xml:space="preserve">BÁO CÁO </w:t>
      </w:r>
    </w:p>
    <w:p w:rsidR="00895B8A" w:rsidRDefault="00895B8A" w:rsidP="00D8249E">
      <w:pPr>
        <w:spacing w:after="0"/>
        <w:jc w:val="center"/>
        <w:rPr>
          <w:rFonts w:ascii="Times New Roman" w:hAnsi="Times New Roman"/>
          <w:b/>
          <w:sz w:val="28"/>
          <w:szCs w:val="28"/>
        </w:rPr>
      </w:pPr>
      <w:r>
        <w:rPr>
          <w:rFonts w:ascii="Times New Roman" w:hAnsi="Times New Roman"/>
          <w:b/>
          <w:sz w:val="28"/>
          <w:szCs w:val="28"/>
        </w:rPr>
        <w:t xml:space="preserve">SƠ KẾT GIỮA NHIỆM KỲ THỰC HIỆN NGHỊ QUYẾT </w:t>
      </w:r>
    </w:p>
    <w:p w:rsidR="00895B8A" w:rsidRDefault="00895B8A" w:rsidP="00D8249E">
      <w:pPr>
        <w:spacing w:after="0"/>
        <w:jc w:val="center"/>
        <w:rPr>
          <w:rFonts w:ascii="Times New Roman" w:hAnsi="Times New Roman"/>
          <w:b/>
          <w:sz w:val="28"/>
          <w:szCs w:val="28"/>
        </w:rPr>
      </w:pPr>
      <w:r>
        <w:rPr>
          <w:rFonts w:ascii="Times New Roman" w:hAnsi="Times New Roman"/>
          <w:b/>
          <w:sz w:val="28"/>
          <w:szCs w:val="28"/>
        </w:rPr>
        <w:t>ĐẠI HỘI ĐẢNG BỘ XÃ  LẦN THỨ XXII NHIỆM KỲ 2015 – 2020</w:t>
      </w:r>
    </w:p>
    <w:p w:rsidR="00895B8A" w:rsidRDefault="00895B8A" w:rsidP="00D8249E">
      <w:pPr>
        <w:spacing w:after="0"/>
        <w:jc w:val="center"/>
        <w:rPr>
          <w:rFonts w:ascii="Times New Roman" w:hAnsi="Times New Roman"/>
          <w:b/>
          <w:sz w:val="28"/>
          <w:szCs w:val="28"/>
        </w:rPr>
      </w:pPr>
      <w:r>
        <w:rPr>
          <w:rFonts w:ascii="Times New Roman" w:hAnsi="Times New Roman"/>
          <w:b/>
          <w:sz w:val="28"/>
          <w:szCs w:val="28"/>
        </w:rPr>
        <w:t>--------------------</w:t>
      </w:r>
    </w:p>
    <w:p w:rsidR="00895B8A" w:rsidRDefault="00895B8A" w:rsidP="00D8249E">
      <w:pPr>
        <w:spacing w:after="0"/>
        <w:jc w:val="center"/>
        <w:rPr>
          <w:rFonts w:ascii="Times New Roman" w:hAnsi="Times New Roman"/>
          <w:b/>
          <w:sz w:val="28"/>
          <w:szCs w:val="28"/>
        </w:rPr>
      </w:pPr>
    </w:p>
    <w:p w:rsidR="00895B8A" w:rsidRPr="0020618A" w:rsidRDefault="00895B8A" w:rsidP="0020618A">
      <w:pPr>
        <w:spacing w:after="0"/>
        <w:jc w:val="both"/>
        <w:rPr>
          <w:rFonts w:ascii="Times New Roman" w:hAnsi="Times New Roman"/>
          <w:sz w:val="28"/>
          <w:szCs w:val="28"/>
        </w:rPr>
      </w:pPr>
      <w:r>
        <w:rPr>
          <w:rFonts w:ascii="Times New Roman" w:hAnsi="Times New Roman"/>
          <w:b/>
          <w:sz w:val="28"/>
          <w:szCs w:val="28"/>
        </w:rPr>
        <w:tab/>
      </w:r>
      <w:r w:rsidRPr="0020618A">
        <w:rPr>
          <w:rFonts w:ascii="Times New Roman" w:hAnsi="Times New Roman"/>
          <w:sz w:val="28"/>
          <w:szCs w:val="28"/>
        </w:rPr>
        <w:t xml:space="preserve">Thực </w:t>
      </w:r>
      <w:r>
        <w:rPr>
          <w:rFonts w:ascii="Times New Roman" w:hAnsi="Times New Roman"/>
          <w:sz w:val="28"/>
          <w:szCs w:val="28"/>
        </w:rPr>
        <w:t>hiện Kế hoạch số    -KH/HU ngày   tháng 5 năm 2018 của Ban Thường vụ Huyện ủy về sơ kết giữa nhiệm kỳ thực hiện Nghị quyết Đại hội Đảng bộ các cấp nhiệm kỳ 2015 – 2020; thực hiện chương trình công tác năm 2018, Ban Chấp hành Đảng bộ xã đã chỉ đạo sơ kết giữa nhiệm kỳ thực hiện nghị quyết Đại hội Đảng bộ lần thứ XXII, nhiệm kỳ 2015 – 2020 và báo cáo kết quả cụ thể như sau</w:t>
      </w:r>
    </w:p>
    <w:p w:rsidR="00895B8A" w:rsidRDefault="00895B8A" w:rsidP="00D8249E">
      <w:pPr>
        <w:spacing w:after="0"/>
        <w:jc w:val="center"/>
        <w:rPr>
          <w:rFonts w:ascii="Times New Roman" w:hAnsi="Times New Roman"/>
          <w:b/>
          <w:sz w:val="28"/>
          <w:szCs w:val="28"/>
        </w:rPr>
      </w:pPr>
      <w:r>
        <w:rPr>
          <w:rFonts w:ascii="Times New Roman" w:hAnsi="Times New Roman"/>
          <w:b/>
          <w:sz w:val="28"/>
          <w:szCs w:val="28"/>
        </w:rPr>
        <w:t>PHẦN THỨ NHẤT</w:t>
      </w:r>
    </w:p>
    <w:p w:rsidR="00895B8A" w:rsidRPr="002F6C4A" w:rsidRDefault="00895B8A" w:rsidP="00D8249E">
      <w:pPr>
        <w:spacing w:after="0"/>
        <w:jc w:val="center"/>
        <w:rPr>
          <w:rFonts w:ascii="Times New Roman" w:hAnsi="Times New Roman"/>
          <w:b/>
          <w:sz w:val="2"/>
          <w:szCs w:val="28"/>
        </w:rPr>
      </w:pPr>
    </w:p>
    <w:p w:rsidR="00895B8A" w:rsidRPr="002F6C4A" w:rsidRDefault="00895B8A" w:rsidP="00D8249E">
      <w:pPr>
        <w:spacing w:after="0"/>
        <w:jc w:val="center"/>
        <w:rPr>
          <w:rFonts w:ascii="Times New Roman" w:hAnsi="Times New Roman"/>
          <w:b/>
          <w:sz w:val="2"/>
          <w:szCs w:val="28"/>
        </w:rPr>
      </w:pPr>
    </w:p>
    <w:p w:rsidR="00895B8A" w:rsidRPr="006F2802" w:rsidRDefault="00895B8A" w:rsidP="00D8249E">
      <w:pPr>
        <w:spacing w:after="0"/>
        <w:jc w:val="center"/>
        <w:rPr>
          <w:rFonts w:ascii="Times New Roman" w:hAnsi="Times New Roman"/>
          <w:b/>
          <w:sz w:val="6"/>
          <w:szCs w:val="28"/>
        </w:rPr>
      </w:pPr>
    </w:p>
    <w:p w:rsidR="00895B8A" w:rsidRPr="006F2802" w:rsidRDefault="00895B8A" w:rsidP="0020618A">
      <w:pPr>
        <w:spacing w:after="0"/>
        <w:ind w:firstLine="720"/>
        <w:jc w:val="center"/>
        <w:rPr>
          <w:rFonts w:ascii="Times New Roman" w:hAnsi="Times New Roman"/>
          <w:b/>
          <w:sz w:val="28"/>
          <w:szCs w:val="28"/>
        </w:rPr>
      </w:pPr>
      <w:r w:rsidRPr="006F2802">
        <w:rPr>
          <w:rFonts w:ascii="Times New Roman" w:hAnsi="Times New Roman"/>
          <w:b/>
          <w:sz w:val="28"/>
          <w:szCs w:val="28"/>
        </w:rPr>
        <w:t xml:space="preserve">KẾT QUẢ </w:t>
      </w:r>
      <w:r>
        <w:rPr>
          <w:rFonts w:ascii="Times New Roman" w:hAnsi="Times New Roman"/>
          <w:b/>
          <w:sz w:val="28"/>
          <w:szCs w:val="28"/>
        </w:rPr>
        <w:t>SƠ KẾT GIỮA NHIỆM KỲ THỰC HIỆN NGHỊ QUYẾT ĐẠI HỘI ĐẢNG BỘ XÃ LẦN THỨ XX  NHIỆM KỲ 2015-2020.</w:t>
      </w:r>
    </w:p>
    <w:p w:rsidR="00895B8A" w:rsidRPr="006F2802" w:rsidRDefault="00895B8A" w:rsidP="00D8249E">
      <w:pPr>
        <w:spacing w:after="0"/>
        <w:jc w:val="center"/>
        <w:rPr>
          <w:rFonts w:ascii="Times New Roman" w:hAnsi="Times New Roman"/>
          <w:b/>
          <w:sz w:val="6"/>
          <w:szCs w:val="28"/>
        </w:rPr>
      </w:pPr>
    </w:p>
    <w:p w:rsidR="00895B8A" w:rsidRDefault="00895B8A" w:rsidP="0020618A">
      <w:pPr>
        <w:spacing w:before="80" w:after="0" w:line="288" w:lineRule="auto"/>
        <w:ind w:firstLine="720"/>
        <w:jc w:val="both"/>
        <w:rPr>
          <w:rFonts w:ascii="Times New Roman" w:hAnsi="Times New Roman"/>
          <w:sz w:val="28"/>
          <w:szCs w:val="28"/>
        </w:rPr>
      </w:pPr>
      <w:r>
        <w:rPr>
          <w:rFonts w:ascii="Times New Roman" w:hAnsi="Times New Roman"/>
          <w:sz w:val="28"/>
          <w:szCs w:val="28"/>
        </w:rPr>
        <w:t>…………..</w:t>
      </w:r>
      <w:r w:rsidRPr="00580EAC">
        <w:rPr>
          <w:rFonts w:ascii="Times New Roman" w:hAnsi="Times New Roman"/>
          <w:sz w:val="28"/>
          <w:szCs w:val="28"/>
        </w:rPr>
        <w:t xml:space="preserve"> diện tích đất tự</w:t>
      </w:r>
      <w:r>
        <w:rPr>
          <w:rFonts w:ascii="Times New Roman" w:hAnsi="Times New Roman"/>
          <w:sz w:val="28"/>
          <w:szCs w:val="28"/>
        </w:rPr>
        <w:t xml:space="preserve"> nhiên</w:t>
      </w:r>
      <w:r w:rsidRPr="00580EAC">
        <w:rPr>
          <w:rFonts w:ascii="Times New Roman" w:hAnsi="Times New Roman"/>
          <w:sz w:val="28"/>
          <w:szCs w:val="28"/>
        </w:rPr>
        <w:t xml:space="preserve"> </w:t>
      </w:r>
      <w:r>
        <w:rPr>
          <w:rFonts w:ascii="Times New Roman" w:hAnsi="Times New Roman"/>
          <w:sz w:val="28"/>
          <w:szCs w:val="28"/>
        </w:rPr>
        <w:t>…..</w:t>
      </w:r>
      <w:r w:rsidRPr="00580EAC">
        <w:rPr>
          <w:rFonts w:ascii="Times New Roman" w:hAnsi="Times New Roman"/>
          <w:sz w:val="28"/>
          <w:szCs w:val="28"/>
        </w:rPr>
        <w:t xml:space="preserve"> ha trong đó đất nông nghiệp là </w:t>
      </w:r>
      <w:r>
        <w:rPr>
          <w:rFonts w:ascii="Times New Roman" w:hAnsi="Times New Roman"/>
          <w:sz w:val="28"/>
          <w:szCs w:val="28"/>
        </w:rPr>
        <w:t>….</w:t>
      </w:r>
      <w:r w:rsidRPr="00580EAC">
        <w:rPr>
          <w:rFonts w:ascii="Times New Roman" w:hAnsi="Times New Roman"/>
          <w:sz w:val="28"/>
          <w:szCs w:val="28"/>
        </w:rPr>
        <w:t xml:space="preserve"> ha; dân số</w:t>
      </w:r>
      <w:r>
        <w:rPr>
          <w:rFonts w:ascii="Times New Roman" w:hAnsi="Times New Roman"/>
          <w:sz w:val="28"/>
          <w:szCs w:val="28"/>
        </w:rPr>
        <w:t xml:space="preserve"> …..hộ với……nhân khẩu</w:t>
      </w:r>
      <w:r w:rsidRPr="00580EAC">
        <w:rPr>
          <w:rFonts w:ascii="Times New Roman" w:hAnsi="Times New Roman"/>
          <w:sz w:val="28"/>
          <w:szCs w:val="28"/>
        </w:rPr>
        <w:t>; Đảng bộ</w:t>
      </w:r>
      <w:r>
        <w:rPr>
          <w:rFonts w:ascii="Times New Roman" w:hAnsi="Times New Roman"/>
          <w:sz w:val="28"/>
          <w:szCs w:val="28"/>
        </w:rPr>
        <w:t xml:space="preserve"> xã có……chi bộ, trong đó có…..chi bộ nông thôn, ……chi bộ trường học, …..chi bộ khác với tổng số ……</w:t>
      </w:r>
      <w:r w:rsidRPr="00580EAC">
        <w:rPr>
          <w:rFonts w:ascii="Times New Roman" w:hAnsi="Times New Roman"/>
          <w:sz w:val="28"/>
          <w:szCs w:val="28"/>
        </w:rPr>
        <w:t xml:space="preserve"> đả</w:t>
      </w:r>
      <w:r>
        <w:rPr>
          <w:rFonts w:ascii="Times New Roman" w:hAnsi="Times New Roman"/>
          <w:sz w:val="28"/>
          <w:szCs w:val="28"/>
        </w:rPr>
        <w:t>ng viên (có…..đảng viên miễn hoãn). Ban chấp hành Đảng bộ có 15 đồng chí, Ban Thường vụ có…..đồng chí. 100% các đồng chí trong Ban chấp hành, 100% cán bộ, công chức xã có trình độ chuyên môn Đại học, lý luận chính trị: trung cấp</w:t>
      </w:r>
    </w:p>
    <w:p w:rsidR="00895B8A" w:rsidRDefault="00895B8A" w:rsidP="0020618A">
      <w:pPr>
        <w:spacing w:before="80" w:after="0" w:line="288" w:lineRule="auto"/>
        <w:ind w:firstLine="720"/>
        <w:jc w:val="both"/>
        <w:rPr>
          <w:rFonts w:ascii="Times New Roman" w:hAnsi="Times New Roman"/>
          <w:b/>
          <w:sz w:val="28"/>
          <w:szCs w:val="28"/>
        </w:rPr>
      </w:pPr>
      <w:r w:rsidRPr="00580EAC">
        <w:rPr>
          <w:rFonts w:ascii="Times New Roman" w:hAnsi="Times New Roman"/>
          <w:b/>
          <w:sz w:val="28"/>
          <w:szCs w:val="28"/>
        </w:rPr>
        <w:t xml:space="preserve">* Thuận lợi: </w:t>
      </w:r>
    </w:p>
    <w:p w:rsidR="00895B8A" w:rsidRPr="00D8249E" w:rsidRDefault="00895B8A" w:rsidP="00D8249E">
      <w:pPr>
        <w:spacing w:after="0" w:line="312" w:lineRule="auto"/>
        <w:jc w:val="both"/>
        <w:rPr>
          <w:rFonts w:ascii="Times New Roman" w:hAnsi="Times New Roman"/>
        </w:rPr>
      </w:pPr>
      <w:r>
        <w:rPr>
          <w:rFonts w:ascii="Times New Roman" w:hAnsi="Times New Roman"/>
          <w:b/>
          <w:sz w:val="28"/>
          <w:szCs w:val="28"/>
        </w:rPr>
        <w:t xml:space="preserve">- </w:t>
      </w:r>
      <w:r w:rsidRPr="00580EAC">
        <w:rPr>
          <w:rFonts w:ascii="Times New Roman" w:hAnsi="Times New Roman"/>
          <w:sz w:val="28"/>
          <w:szCs w:val="28"/>
        </w:rPr>
        <w:t>Tình hình chính trị ổn định, kinh tế có bước phát triể</w:t>
      </w:r>
      <w:r>
        <w:rPr>
          <w:rFonts w:ascii="Times New Roman" w:hAnsi="Times New Roman"/>
          <w:sz w:val="28"/>
          <w:szCs w:val="28"/>
        </w:rPr>
        <w:t>n khá, văn hóa–</w:t>
      </w:r>
      <w:r w:rsidRPr="00580EAC">
        <w:rPr>
          <w:rFonts w:ascii="Times New Roman" w:hAnsi="Times New Roman"/>
          <w:sz w:val="28"/>
          <w:szCs w:val="28"/>
        </w:rPr>
        <w:t>xã hội có nhiều tiến bộ, an sinh xã hội được đảm bảo, đời sống vật chất và tinh thần của nhân dân ngày đượ</w:t>
      </w:r>
      <w:r>
        <w:rPr>
          <w:rFonts w:ascii="Times New Roman" w:hAnsi="Times New Roman"/>
          <w:sz w:val="28"/>
          <w:szCs w:val="28"/>
        </w:rPr>
        <w:t>c nâng lên,</w:t>
      </w:r>
      <w:r w:rsidRPr="00580EAC">
        <w:rPr>
          <w:rFonts w:ascii="Times New Roman" w:hAnsi="Times New Roman"/>
          <w:sz w:val="28"/>
          <w:szCs w:val="28"/>
        </w:rPr>
        <w:t xml:space="preserve"> an ninh trật tự an toàn xã hội  được đảm bảo, </w:t>
      </w:r>
      <w:r>
        <w:rPr>
          <w:rFonts w:ascii="Times New Roman" w:hAnsi="Times New Roman"/>
          <w:sz w:val="28"/>
          <w:szCs w:val="28"/>
        </w:rPr>
        <w:t>xã hoàn thành</w:t>
      </w:r>
      <w:r w:rsidRPr="00580EAC">
        <w:rPr>
          <w:rFonts w:ascii="Times New Roman" w:hAnsi="Times New Roman"/>
          <w:sz w:val="28"/>
          <w:szCs w:val="28"/>
        </w:rPr>
        <w:t xml:space="preserve"> </w:t>
      </w:r>
    </w:p>
    <w:sectPr w:rsidR="00895B8A" w:rsidRPr="00D8249E" w:rsidSect="00E51630">
      <w:footerReference w:type="default" r:id="rId6"/>
      <w:pgSz w:w="11907" w:h="16840" w:code="9"/>
      <w:pgMar w:top="1021" w:right="1134" w:bottom="964"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5B8A" w:rsidRDefault="00895B8A">
      <w:pPr>
        <w:spacing w:after="0" w:line="240" w:lineRule="auto"/>
      </w:pPr>
      <w:r>
        <w:separator/>
      </w:r>
    </w:p>
  </w:endnote>
  <w:endnote w:type="continuationSeparator" w:id="0">
    <w:p w:rsidR="00895B8A" w:rsidRDefault="00895B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2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B8A" w:rsidRDefault="00895B8A">
    <w:pPr>
      <w:pStyle w:val="Footer"/>
      <w:jc w:val="center"/>
    </w:pPr>
    <w:fldSimple w:instr=" PAGE   \* MERGEFORMAT ">
      <w:r>
        <w:rPr>
          <w:noProof/>
        </w:rPr>
        <w:t>1</w:t>
      </w:r>
    </w:fldSimple>
  </w:p>
  <w:p w:rsidR="00895B8A" w:rsidRDefault="00895B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5B8A" w:rsidRDefault="00895B8A">
      <w:pPr>
        <w:spacing w:after="0" w:line="240" w:lineRule="auto"/>
      </w:pPr>
      <w:r>
        <w:separator/>
      </w:r>
    </w:p>
  </w:footnote>
  <w:footnote w:type="continuationSeparator" w:id="0">
    <w:p w:rsidR="00895B8A" w:rsidRDefault="00895B8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8249E"/>
    <w:rsid w:val="00011EA1"/>
    <w:rsid w:val="0001736E"/>
    <w:rsid w:val="00026A6B"/>
    <w:rsid w:val="0004006E"/>
    <w:rsid w:val="000678A1"/>
    <w:rsid w:val="00076B0B"/>
    <w:rsid w:val="00082B84"/>
    <w:rsid w:val="000948A1"/>
    <w:rsid w:val="000978F6"/>
    <w:rsid w:val="000A1374"/>
    <w:rsid w:val="000B7CE0"/>
    <w:rsid w:val="000C2F5D"/>
    <w:rsid w:val="000D4627"/>
    <w:rsid w:val="00127744"/>
    <w:rsid w:val="0013421A"/>
    <w:rsid w:val="00154B65"/>
    <w:rsid w:val="00157F94"/>
    <w:rsid w:val="001677F0"/>
    <w:rsid w:val="001A79BA"/>
    <w:rsid w:val="001B7F3F"/>
    <w:rsid w:val="001C0D8C"/>
    <w:rsid w:val="001D3CFC"/>
    <w:rsid w:val="001E6933"/>
    <w:rsid w:val="00203B03"/>
    <w:rsid w:val="0020618A"/>
    <w:rsid w:val="00214DAB"/>
    <w:rsid w:val="00226ED9"/>
    <w:rsid w:val="002472D1"/>
    <w:rsid w:val="00252308"/>
    <w:rsid w:val="00261F66"/>
    <w:rsid w:val="002752B8"/>
    <w:rsid w:val="00276C34"/>
    <w:rsid w:val="00293D31"/>
    <w:rsid w:val="002D0BD1"/>
    <w:rsid w:val="002D12DC"/>
    <w:rsid w:val="002F1C1C"/>
    <w:rsid w:val="002F6C4A"/>
    <w:rsid w:val="0030494A"/>
    <w:rsid w:val="003251C5"/>
    <w:rsid w:val="00330DBB"/>
    <w:rsid w:val="00335467"/>
    <w:rsid w:val="00354B53"/>
    <w:rsid w:val="003733C1"/>
    <w:rsid w:val="003964A1"/>
    <w:rsid w:val="003964B9"/>
    <w:rsid w:val="003A36D2"/>
    <w:rsid w:val="003A407B"/>
    <w:rsid w:val="003B687E"/>
    <w:rsid w:val="003B6B45"/>
    <w:rsid w:val="003C453D"/>
    <w:rsid w:val="003E78D3"/>
    <w:rsid w:val="00414EE1"/>
    <w:rsid w:val="004225D5"/>
    <w:rsid w:val="004229B1"/>
    <w:rsid w:val="00423E61"/>
    <w:rsid w:val="00435EAF"/>
    <w:rsid w:val="00455D94"/>
    <w:rsid w:val="004C155C"/>
    <w:rsid w:val="00501C16"/>
    <w:rsid w:val="00505E44"/>
    <w:rsid w:val="00510A9E"/>
    <w:rsid w:val="00514941"/>
    <w:rsid w:val="00550406"/>
    <w:rsid w:val="0055487E"/>
    <w:rsid w:val="00571532"/>
    <w:rsid w:val="00571865"/>
    <w:rsid w:val="005772D9"/>
    <w:rsid w:val="00580EAC"/>
    <w:rsid w:val="005814AE"/>
    <w:rsid w:val="005A2364"/>
    <w:rsid w:val="005A29D1"/>
    <w:rsid w:val="005C1902"/>
    <w:rsid w:val="005E0D27"/>
    <w:rsid w:val="005E7D78"/>
    <w:rsid w:val="00616B86"/>
    <w:rsid w:val="00640DAC"/>
    <w:rsid w:val="00676734"/>
    <w:rsid w:val="00677A4F"/>
    <w:rsid w:val="006845EB"/>
    <w:rsid w:val="00685D24"/>
    <w:rsid w:val="00696CB3"/>
    <w:rsid w:val="006A3021"/>
    <w:rsid w:val="006F2802"/>
    <w:rsid w:val="006F419B"/>
    <w:rsid w:val="006F53A3"/>
    <w:rsid w:val="006F7BB7"/>
    <w:rsid w:val="00706BF1"/>
    <w:rsid w:val="00717B0F"/>
    <w:rsid w:val="00743913"/>
    <w:rsid w:val="00764B49"/>
    <w:rsid w:val="00787BBB"/>
    <w:rsid w:val="0079447B"/>
    <w:rsid w:val="007960D3"/>
    <w:rsid w:val="007A1075"/>
    <w:rsid w:val="007A41AB"/>
    <w:rsid w:val="007B4835"/>
    <w:rsid w:val="007B7B4B"/>
    <w:rsid w:val="00866CD6"/>
    <w:rsid w:val="00882F93"/>
    <w:rsid w:val="00895B8A"/>
    <w:rsid w:val="008A0EC7"/>
    <w:rsid w:val="008A4C90"/>
    <w:rsid w:val="008E009C"/>
    <w:rsid w:val="008F2412"/>
    <w:rsid w:val="008F3B1D"/>
    <w:rsid w:val="0092723C"/>
    <w:rsid w:val="00957E6A"/>
    <w:rsid w:val="00960AA7"/>
    <w:rsid w:val="00971ABB"/>
    <w:rsid w:val="00992A9A"/>
    <w:rsid w:val="009A1041"/>
    <w:rsid w:val="009A5EA6"/>
    <w:rsid w:val="009B2474"/>
    <w:rsid w:val="009D62E3"/>
    <w:rsid w:val="009F3F67"/>
    <w:rsid w:val="00A22F6C"/>
    <w:rsid w:val="00A42128"/>
    <w:rsid w:val="00A427E4"/>
    <w:rsid w:val="00A65769"/>
    <w:rsid w:val="00AA1AF7"/>
    <w:rsid w:val="00AB0711"/>
    <w:rsid w:val="00AB10AB"/>
    <w:rsid w:val="00AC5912"/>
    <w:rsid w:val="00AC76F9"/>
    <w:rsid w:val="00B04153"/>
    <w:rsid w:val="00B21947"/>
    <w:rsid w:val="00B63D84"/>
    <w:rsid w:val="00B73FDC"/>
    <w:rsid w:val="00B80A19"/>
    <w:rsid w:val="00B93001"/>
    <w:rsid w:val="00B94F5F"/>
    <w:rsid w:val="00BB3ACF"/>
    <w:rsid w:val="00BC06E9"/>
    <w:rsid w:val="00BD3419"/>
    <w:rsid w:val="00BF7E29"/>
    <w:rsid w:val="00C03B93"/>
    <w:rsid w:val="00C34F84"/>
    <w:rsid w:val="00C4194F"/>
    <w:rsid w:val="00C44733"/>
    <w:rsid w:val="00C46568"/>
    <w:rsid w:val="00C478D2"/>
    <w:rsid w:val="00C7154C"/>
    <w:rsid w:val="00C763F3"/>
    <w:rsid w:val="00C8127E"/>
    <w:rsid w:val="00C85F32"/>
    <w:rsid w:val="00C96FCF"/>
    <w:rsid w:val="00CE0A60"/>
    <w:rsid w:val="00D110C6"/>
    <w:rsid w:val="00D22E8B"/>
    <w:rsid w:val="00D42046"/>
    <w:rsid w:val="00D8249E"/>
    <w:rsid w:val="00D90C38"/>
    <w:rsid w:val="00D92F53"/>
    <w:rsid w:val="00D968A1"/>
    <w:rsid w:val="00DD172D"/>
    <w:rsid w:val="00DD53DB"/>
    <w:rsid w:val="00DF50A0"/>
    <w:rsid w:val="00DF595B"/>
    <w:rsid w:val="00E007EA"/>
    <w:rsid w:val="00E47EAB"/>
    <w:rsid w:val="00E51630"/>
    <w:rsid w:val="00E55273"/>
    <w:rsid w:val="00E62F53"/>
    <w:rsid w:val="00E75631"/>
    <w:rsid w:val="00E853D7"/>
    <w:rsid w:val="00E87AFE"/>
    <w:rsid w:val="00E934A0"/>
    <w:rsid w:val="00EC4B8D"/>
    <w:rsid w:val="00ED7248"/>
    <w:rsid w:val="00EE429B"/>
    <w:rsid w:val="00F27EAE"/>
    <w:rsid w:val="00F3361C"/>
    <w:rsid w:val="00F50620"/>
    <w:rsid w:val="00F52621"/>
    <w:rsid w:val="00F532D6"/>
    <w:rsid w:val="00F550A5"/>
    <w:rsid w:val="00F71C0C"/>
    <w:rsid w:val="00F773A3"/>
    <w:rsid w:val="00F863A6"/>
    <w:rsid w:val="00FE3291"/>
    <w:rsid w:val="00FE79D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249E"/>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D8249E"/>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D8249E"/>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D8249E"/>
    <w:rPr>
      <w:rFonts w:cs="Times New Roman"/>
    </w:rPr>
  </w:style>
  <w:style w:type="paragraph" w:styleId="BalloonText">
    <w:name w:val="Balloon Text"/>
    <w:basedOn w:val="Normal"/>
    <w:link w:val="BalloonTextChar"/>
    <w:uiPriority w:val="99"/>
    <w:semiHidden/>
    <w:rsid w:val="000400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4006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Pages>
  <Words>218</Words>
  <Characters>1244</Characters>
  <Application>Microsoft Office Outlook</Application>
  <DocSecurity>0</DocSecurity>
  <Lines>0</Lines>
  <Paragraphs>0</Paragraphs>
  <ScaleCrop>false</ScaleCrop>
  <Company>Phan Danh</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ĐẢNG BỘ HUYỆN MÊ LINH</dc:title>
  <dc:subject/>
  <dc:creator>Dang Le Phan Danh</dc:creator>
  <cp:keywords/>
  <dc:description/>
  <cp:lastModifiedBy>Nhiem 0978.968.938 </cp:lastModifiedBy>
  <cp:revision>3</cp:revision>
  <cp:lastPrinted>2018-04-18T02:40:00Z</cp:lastPrinted>
  <dcterms:created xsi:type="dcterms:W3CDTF">2018-05-12T02:47:00Z</dcterms:created>
  <dcterms:modified xsi:type="dcterms:W3CDTF">2018-05-12T02:48:00Z</dcterms:modified>
</cp:coreProperties>
</file>